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  <w:lang w:eastAsia="zh-CN"/>
        </w:rPr>
        <w:t>银坊镇</w:t>
      </w:r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60288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4Dv/9YAAAAGAQAADwAA&#10;AAAAAAABACAAAAAiAAAAZHJzL2Rvd25yZXYueG1sUEsBAhQAFAAAAAgAh07iQBBHU30YAgAAPAQA&#10;AA4AAAAAAAAAAQAgAAAAJQEAAGRycy9lMm9Eb2MueG1sUEsFBgAAAAAGAAYAWQEAAK8F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DDL4OD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KDpvDUAAAABgEAAA8AAAAAAAAAAQAgAAAAIgAAAGRy&#10;cy9kb3ducmV2LnhtbFBLAQIUABQAAAAIAIdO4kBpACRb0AEAAIUDAAAOAAAAAAAAAAEAIAAAACMB&#10;AABkcnMvZTJvRG9jLnhtbFBLBQYAAAAABgAGAFkBAABl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mNGFjZmE5OTVlYjRkYzg5ZWZhN2E5ZThkZDQ1OWY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F7CFF"/>
    <w:rsid w:val="18BE5C1A"/>
    <w:rsid w:val="25D82E65"/>
    <w:rsid w:val="27C72724"/>
    <w:rsid w:val="322C24EF"/>
    <w:rsid w:val="3FF076F1"/>
    <w:rsid w:val="43673C49"/>
    <w:rsid w:val="48CE7485"/>
    <w:rsid w:val="4A8D726D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24</Words>
  <Characters>24</Characters>
  <Lines>0</Lines>
  <Paragraphs>0</Paragraphs>
  <TotalTime>14</TotalTime>
  <ScaleCrop>false</ScaleCrop>
  <LinksUpToDate>false</LinksUpToDate>
  <CharactersWithSpaces>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怀瑾</cp:lastModifiedBy>
  <dcterms:modified xsi:type="dcterms:W3CDTF">2023-05-13T02:00:01Z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63F323B7277E4A5C98AFD0FCC6F5EB52</vt:lpwstr>
  </property>
</Properties>
</file>