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r>
        <w:drawing>
          <wp:inline distT="0" distB="0" distL="85723" distR="85723">
            <wp:extent cx="5274945" cy="7566082"/>
            <wp:effectExtent l="0" t="0" r="15" b="14"/>
            <wp:docPr id="1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图片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66082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79402"/>
            <wp:effectExtent l="0" t="0" r="15" b="1"/>
            <wp:docPr id="4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图片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79402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59421"/>
            <wp:effectExtent l="0" t="0" r="15" b="20"/>
            <wp:docPr id="7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" name="图片 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59421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59421"/>
            <wp:effectExtent l="0" t="0" r="15" b="20"/>
            <wp:docPr id="10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图片 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59421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36586"/>
            <wp:effectExtent l="0" t="0" r="15" b="45"/>
            <wp:docPr id="13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" name="图片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36586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59421"/>
            <wp:effectExtent l="0" t="0" r="15" b="20"/>
            <wp:docPr id="16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图片 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59421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33737"/>
            <wp:effectExtent l="0" t="0" r="15" b="42"/>
            <wp:docPr id="19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" name="图片 2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33737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59421"/>
            <wp:effectExtent l="0" t="0" r="15" b="20"/>
            <wp:docPr id="22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图片 2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59421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28062"/>
            <wp:effectExtent l="0" t="0" r="15" b="2"/>
            <wp:docPr id="25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" name="图片 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28062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21435"/>
            <wp:effectExtent l="0" t="0" r="15" b="38"/>
            <wp:docPr id="28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图片 3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21435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40380"/>
            <wp:effectExtent l="0" t="0" r="15" b="29"/>
            <wp:docPr id="31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" name="图片 3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40380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85723" distR="85723">
            <wp:extent cx="5274945" cy="7559421"/>
            <wp:effectExtent l="0" t="0" r="15" b="20"/>
            <wp:docPr id="34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图片 3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945" cy="7559421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9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useAltKinsokuLineBreakRules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Times New Roman" w:eastAsia="宋体" w:hAnsi="Times New Roman"/>
      <w:kern w:val="2"/>
      <w:sz w:val="21"/>
      <w:szCs w:val="21"/>
      <w:lang w:val="en-US" w:eastAsia="zh-CN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jpg"/><Relationship Id="rId3" Type="http://schemas.openxmlformats.org/officeDocument/2006/relationships/image" Target="media/5.jpg"/><Relationship Id="rId4" Type="http://schemas.openxmlformats.org/officeDocument/2006/relationships/image" Target="media/8.jpg"/><Relationship Id="rId5" Type="http://schemas.openxmlformats.org/officeDocument/2006/relationships/image" Target="media/11.jpg"/><Relationship Id="rId6" Type="http://schemas.openxmlformats.org/officeDocument/2006/relationships/image" Target="media/14.jpg"/><Relationship Id="rId7" Type="http://schemas.openxmlformats.org/officeDocument/2006/relationships/image" Target="media/17.jpg"/><Relationship Id="rId8" Type="http://schemas.openxmlformats.org/officeDocument/2006/relationships/image" Target="media/20.jpg"/><Relationship Id="rId9" Type="http://schemas.openxmlformats.org/officeDocument/2006/relationships/image" Target="media/23.jpg"/><Relationship Id="rId10" Type="http://schemas.openxmlformats.org/officeDocument/2006/relationships/image" Target="media/26.jpg"/><Relationship Id="rId11" Type="http://schemas.openxmlformats.org/officeDocument/2006/relationships/image" Target="media/29.jpg"/><Relationship Id="rId12" Type="http://schemas.openxmlformats.org/officeDocument/2006/relationships/image" Target="media/32.jpg"/><Relationship Id="rId13" Type="http://schemas.openxmlformats.org/officeDocument/2006/relationships/image" Target="media/35.jpg"/><Relationship Id="rId14" Type="http://schemas.openxmlformats.org/officeDocument/2006/relationships/styles" Target="styles.xml"/><Relationship Id="rId1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12</Pages>
  <Words>0</Words>
  <Characters>0</Characters>
  <Lines>12</Lines>
  <Paragraphs>0</Paragraphs>
  <CharactersWithSpaces>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86136</dc:creator>
  <cp:lastModifiedBy>86136</cp:lastModifiedBy>
  <cp:revision>1</cp:revision>
  <dcterms:created xsi:type="dcterms:W3CDTF">2023-03-03T07:06:03Z</dcterms:created>
  <dcterms:modified xsi:type="dcterms:W3CDTF">2023-03-03T07:07:20Z</dcterms:modified>
</cp:coreProperties>
</file>