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r>
        <w:drawing>
          <wp:inline distT="0" distB="0" distL="85723" distR="85723">
            <wp:extent cx="5274310" cy="7458469"/>
            <wp:effectExtent l="0" t="0" r="17" b="31"/>
            <wp:docPr id="1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图片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8469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310" cy="7458469"/>
            <wp:effectExtent l="0" t="0" r="17" b="31"/>
            <wp:docPr id="4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图片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8469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310" cy="7458469"/>
            <wp:effectExtent l="0" t="0" r="17" b="31"/>
            <wp:docPr id="7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" name="图片 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8469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310" cy="7458469"/>
            <wp:effectExtent l="0" t="0" r="17" b="31"/>
            <wp:docPr id="10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图片 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8469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310" cy="3729766"/>
            <wp:effectExtent l="0" t="0" r="17" b="24"/>
            <wp:docPr id="13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" name="图片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3729766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9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jpg"/><Relationship Id="rId3" Type="http://schemas.openxmlformats.org/officeDocument/2006/relationships/image" Target="media/5.jpg"/><Relationship Id="rId4" Type="http://schemas.openxmlformats.org/officeDocument/2006/relationships/image" Target="media/8.jpg"/><Relationship Id="rId5" Type="http://schemas.openxmlformats.org/officeDocument/2006/relationships/image" Target="media/11.jpg"/><Relationship Id="rId6" Type="http://schemas.openxmlformats.org/officeDocument/2006/relationships/image" Target="media/14.jp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5</Pages>
  <Words>0</Words>
  <Characters>0</Characters>
  <Lines>5</Lines>
  <Paragraphs>0</Paragraphs>
  <CharactersWithSpaces>0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Administrator</cp:lastModifiedBy>
  <cp:revision>1</cp:revision>
  <dcterms:created xsi:type="dcterms:W3CDTF">2021-05-08T07:28:00Z</dcterms:created>
  <dcterms:modified xsi:type="dcterms:W3CDTF">2024-02-26T01:31:01Z</dcterms:modified>
</cp:coreProperties>
</file>